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28" w:type="dxa"/>
        <w:jc w:val="center"/>
        <w:tblLook w:val="00A0"/>
      </w:tblPr>
      <w:tblGrid>
        <w:gridCol w:w="5580"/>
        <w:gridCol w:w="4848"/>
      </w:tblGrid>
      <w:tr w:rsidR="00D80913" w:rsidRPr="00655D75">
        <w:trPr>
          <w:jc w:val="center"/>
        </w:trPr>
        <w:tc>
          <w:tcPr>
            <w:tcW w:w="5580" w:type="dxa"/>
          </w:tcPr>
          <w:p w:rsidR="00D80913" w:rsidRPr="00324368" w:rsidRDefault="00D80913" w:rsidP="00324368">
            <w:pPr>
              <w:jc w:val="center"/>
              <w:rPr>
                <w:color w:val="1D2129"/>
                <w:sz w:val="25"/>
                <w:szCs w:val="25"/>
              </w:rPr>
            </w:pPr>
            <w:r>
              <w:rPr>
                <w:color w:val="1D2129"/>
                <w:sz w:val="25"/>
                <w:szCs w:val="25"/>
              </w:rPr>
              <w:t>l</w:t>
            </w:r>
            <w:r w:rsidRPr="00324368">
              <w:rPr>
                <w:color w:val="1D2129"/>
                <w:sz w:val="25"/>
                <w:szCs w:val="25"/>
              </w:rPr>
              <w:t>HỘI SINH VIÊN VIỆT NAM TP. HỒ CHÍ MINH</w:t>
            </w:r>
          </w:p>
          <w:p w:rsidR="00D80913" w:rsidRPr="00324368" w:rsidRDefault="00D80913" w:rsidP="00324368">
            <w:pPr>
              <w:jc w:val="center"/>
              <w:rPr>
                <w:b/>
                <w:bCs/>
                <w:color w:val="1D2129"/>
                <w:sz w:val="25"/>
                <w:szCs w:val="25"/>
              </w:rPr>
            </w:pPr>
            <w:r w:rsidRPr="00324368">
              <w:rPr>
                <w:b/>
                <w:bCs/>
                <w:color w:val="1D2129"/>
                <w:sz w:val="25"/>
                <w:szCs w:val="25"/>
              </w:rPr>
              <w:t>BCH TRƯỜNG CĐ KỸ THUẬT LÝ TỰ TRỌNG</w:t>
            </w:r>
          </w:p>
          <w:p w:rsidR="00D80913" w:rsidRPr="00324368" w:rsidRDefault="00D80913" w:rsidP="00324368">
            <w:pPr>
              <w:spacing w:after="129"/>
              <w:jc w:val="center"/>
              <w:rPr>
                <w:b/>
                <w:bCs/>
                <w:color w:val="1D2129"/>
                <w:sz w:val="25"/>
                <w:szCs w:val="25"/>
              </w:rPr>
            </w:pPr>
            <w:r w:rsidRPr="00324368">
              <w:rPr>
                <w:b/>
                <w:bCs/>
                <w:color w:val="1D2129"/>
                <w:sz w:val="25"/>
                <w:szCs w:val="25"/>
              </w:rPr>
              <w:t xml:space="preserve">*** </w:t>
            </w:r>
          </w:p>
          <w:p w:rsidR="00D80913" w:rsidRPr="00324368" w:rsidRDefault="00D80913" w:rsidP="00324368">
            <w:pPr>
              <w:spacing w:after="129"/>
              <w:jc w:val="center"/>
              <w:rPr>
                <w:b/>
                <w:bCs/>
                <w:color w:val="1D2129"/>
                <w:sz w:val="25"/>
                <w:szCs w:val="25"/>
              </w:rPr>
            </w:pPr>
          </w:p>
        </w:tc>
        <w:tc>
          <w:tcPr>
            <w:tcW w:w="4848" w:type="dxa"/>
          </w:tcPr>
          <w:p w:rsidR="00D80913" w:rsidRPr="00324368" w:rsidRDefault="00D80913" w:rsidP="00324368">
            <w:pPr>
              <w:spacing w:after="129"/>
              <w:rPr>
                <w:color w:val="1D2129"/>
                <w:sz w:val="25"/>
                <w:szCs w:val="25"/>
              </w:rPr>
            </w:pPr>
          </w:p>
          <w:p w:rsidR="00D80913" w:rsidRPr="00324368" w:rsidRDefault="00D80913" w:rsidP="00324368">
            <w:pPr>
              <w:spacing w:after="129"/>
              <w:rPr>
                <w:color w:val="1D2129"/>
                <w:sz w:val="25"/>
                <w:szCs w:val="25"/>
              </w:rPr>
            </w:pPr>
          </w:p>
          <w:p w:rsidR="00D80913" w:rsidRPr="00324368" w:rsidRDefault="00D80913" w:rsidP="00324368">
            <w:pPr>
              <w:spacing w:after="129"/>
              <w:rPr>
                <w:i/>
                <w:iCs/>
                <w:color w:val="1D2129"/>
                <w:sz w:val="25"/>
                <w:szCs w:val="25"/>
              </w:rPr>
            </w:pPr>
            <w:r w:rsidRPr="00324368">
              <w:rPr>
                <w:i/>
                <w:iCs/>
                <w:color w:val="1D2129"/>
                <w:sz w:val="25"/>
                <w:szCs w:val="25"/>
              </w:rPr>
              <w:t>Tp. Hồ Chí Minh, ngày 05 tháng 12 năm 2016</w:t>
            </w:r>
          </w:p>
        </w:tc>
      </w:tr>
    </w:tbl>
    <w:p w:rsidR="00D80913" w:rsidRPr="00BB18EF" w:rsidRDefault="00D80913" w:rsidP="00A82A3E">
      <w:pPr>
        <w:shd w:val="clear" w:color="auto" w:fill="FFFFFF"/>
        <w:rPr>
          <w:color w:val="1D2129"/>
          <w:sz w:val="6"/>
          <w:szCs w:val="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6" type="#_x0000_t75" style="position:absolute;margin-left:23.9pt;margin-top:4.15pt;width:97.95pt;height:97.95pt;z-index:251658240;visibility:visible;mso-position-horizontal-relative:text;mso-position-vertical-relative:text">
            <v:imagedata r:id="rId5" o:title=""/>
            <w10:wrap type="square"/>
          </v:shape>
        </w:pict>
      </w:r>
      <w:r>
        <w:rPr>
          <w:color w:val="1D2129"/>
          <w:sz w:val="40"/>
          <w:szCs w:val="40"/>
        </w:rPr>
        <w:t xml:space="preserve">                </w:t>
      </w:r>
    </w:p>
    <w:p w:rsidR="00D80913" w:rsidRPr="00723AE2" w:rsidRDefault="00D80913" w:rsidP="00A82A3E">
      <w:pPr>
        <w:shd w:val="clear" w:color="auto" w:fill="FFFFFF"/>
        <w:rPr>
          <w:b/>
          <w:bCs/>
          <w:color w:val="000000"/>
          <w:sz w:val="50"/>
          <w:szCs w:val="50"/>
        </w:rPr>
      </w:pPr>
      <w:r w:rsidRPr="00723AE2">
        <w:rPr>
          <w:color w:val="000000"/>
          <w:sz w:val="50"/>
          <w:szCs w:val="50"/>
        </w:rPr>
        <w:t xml:space="preserve">                </w:t>
      </w:r>
      <w:r w:rsidRPr="00723AE2">
        <w:rPr>
          <w:b/>
          <w:bCs/>
          <w:color w:val="000000"/>
          <w:sz w:val="50"/>
          <w:szCs w:val="50"/>
        </w:rPr>
        <w:t>THƯ NGỎ</w:t>
      </w:r>
    </w:p>
    <w:p w:rsidR="00D80913" w:rsidRPr="00723AE2" w:rsidRDefault="00D80913" w:rsidP="00F87F75">
      <w:pPr>
        <w:shd w:val="clear" w:color="auto" w:fill="FFFFFF"/>
        <w:rPr>
          <w:color w:val="000000"/>
          <w:sz w:val="30"/>
          <w:szCs w:val="30"/>
        </w:rPr>
      </w:pPr>
      <w:r w:rsidRPr="00723AE2">
        <w:rPr>
          <w:color w:val="000000"/>
          <w:sz w:val="30"/>
          <w:szCs w:val="30"/>
        </w:rPr>
        <w:t xml:space="preserve">   V/v xin tài trợ vé xe cho sinh viên khó khăn</w:t>
      </w:r>
    </w:p>
    <w:p w:rsidR="00D80913" w:rsidRPr="00723AE2" w:rsidRDefault="00D80913" w:rsidP="005F2A36">
      <w:pPr>
        <w:shd w:val="clear" w:color="auto" w:fill="FFFFFF"/>
        <w:rPr>
          <w:color w:val="000000"/>
          <w:sz w:val="30"/>
          <w:szCs w:val="30"/>
        </w:rPr>
      </w:pPr>
      <w:r w:rsidRPr="00723AE2">
        <w:rPr>
          <w:color w:val="000000"/>
          <w:sz w:val="30"/>
          <w:szCs w:val="30"/>
        </w:rPr>
        <w:t xml:space="preserve">            về quê đón tết Đinh </w:t>
      </w:r>
      <w:r>
        <w:rPr>
          <w:color w:val="000000"/>
          <w:sz w:val="30"/>
          <w:szCs w:val="30"/>
        </w:rPr>
        <w:t>D</w:t>
      </w:r>
      <w:r w:rsidRPr="00723AE2">
        <w:rPr>
          <w:color w:val="000000"/>
          <w:sz w:val="30"/>
          <w:szCs w:val="30"/>
        </w:rPr>
        <w:t>ậu năm 2017</w:t>
      </w:r>
    </w:p>
    <w:p w:rsidR="00D80913" w:rsidRPr="00723AE2" w:rsidRDefault="00D80913" w:rsidP="005F2A36">
      <w:pPr>
        <w:shd w:val="clear" w:color="auto" w:fill="FFFFFF"/>
        <w:rPr>
          <w:color w:val="000000"/>
          <w:sz w:val="30"/>
          <w:szCs w:val="30"/>
        </w:rPr>
      </w:pPr>
    </w:p>
    <w:p w:rsidR="00D80913" w:rsidRPr="00723AE2" w:rsidRDefault="00D80913" w:rsidP="005F2A36">
      <w:pPr>
        <w:shd w:val="clear" w:color="auto" w:fill="FFFFFF"/>
        <w:rPr>
          <w:color w:val="000000"/>
        </w:rPr>
      </w:pPr>
      <w:r>
        <w:rPr>
          <w:color w:val="000000"/>
          <w:sz w:val="30"/>
          <w:szCs w:val="30"/>
        </w:rPr>
        <w:t xml:space="preserve">   </w:t>
      </w:r>
      <w:r w:rsidRPr="00723AE2">
        <w:rPr>
          <w:color w:val="000000"/>
        </w:rPr>
        <w:t xml:space="preserve">Kính gửi: </w:t>
      </w:r>
      <w:r>
        <w:rPr>
          <w:color w:val="000000"/>
        </w:rPr>
        <w:t>Giám đốc Công ty TNHH Chín Nghĩa.</w:t>
      </w:r>
    </w:p>
    <w:p w:rsidR="00D80913" w:rsidRDefault="00D80913" w:rsidP="00723AE2">
      <w:pPr>
        <w:spacing w:before="80" w:after="80"/>
        <w:ind w:firstLine="720"/>
        <w:jc w:val="both"/>
      </w:pPr>
      <w:r>
        <w:rPr>
          <w:color w:val="1D2129"/>
          <w:sz w:val="30"/>
          <w:szCs w:val="30"/>
        </w:rPr>
        <w:br w:type="textWrapping" w:clear="all"/>
      </w:r>
      <w:r>
        <w:t xml:space="preserve"> </w:t>
      </w:r>
      <w:r>
        <w:tab/>
      </w:r>
      <w:r w:rsidRPr="00531C30">
        <w:t xml:space="preserve">Lời đầu tiên, </w:t>
      </w:r>
      <w:r>
        <w:t xml:space="preserve">thay mặt </w:t>
      </w:r>
      <w:r w:rsidRPr="00531C30">
        <w:t xml:space="preserve">Ban Thư ký Hội </w:t>
      </w:r>
      <w:r>
        <w:t>S</w:t>
      </w:r>
      <w:r w:rsidRPr="00531C30">
        <w:t xml:space="preserve">inh viên trường </w:t>
      </w:r>
      <w:r>
        <w:t xml:space="preserve">Cao đẳng Kỹ thuật Lý Tự Trọng Thành phố Hồ Chí Minh </w:t>
      </w:r>
      <w:r w:rsidRPr="00531C30">
        <w:t>xin gửi đến Ban Giám đốc, tập thể Cán bộ - Công nhân viên Quý công ty lời ch</w:t>
      </w:r>
      <w:r>
        <w:t>ú</w:t>
      </w:r>
      <w:r w:rsidRPr="00531C30">
        <w:t>c sức khỏe, hạnh phúc và thành đạt. Kính chúc Quý công ty luôn bền vững và ngày một phát triển.</w:t>
      </w:r>
    </w:p>
    <w:p w:rsidR="00D80913" w:rsidRDefault="00D80913" w:rsidP="00723AE2">
      <w:pPr>
        <w:spacing w:before="80" w:after="80"/>
        <w:ind w:firstLine="720"/>
        <w:jc w:val="both"/>
        <w:rPr>
          <w:color w:val="000000"/>
          <w:shd w:val="clear" w:color="auto" w:fill="FFFFFF"/>
        </w:rPr>
      </w:pPr>
      <w:r>
        <w:rPr>
          <w:color w:val="000000"/>
          <w:shd w:val="clear" w:color="auto" w:fill="FFFFFF"/>
        </w:rPr>
        <w:t>Kính thưa Quý công ty!</w:t>
      </w:r>
    </w:p>
    <w:p w:rsidR="00D80913" w:rsidRPr="00D438C1" w:rsidRDefault="00D80913" w:rsidP="00723AE2">
      <w:pPr>
        <w:shd w:val="clear" w:color="auto" w:fill="FFFFFF"/>
        <w:spacing w:before="80" w:after="80"/>
        <w:ind w:firstLine="720"/>
        <w:jc w:val="both"/>
        <w:rPr>
          <w:color w:val="000000"/>
          <w:sz w:val="6"/>
          <w:szCs w:val="6"/>
          <w:shd w:val="clear" w:color="auto" w:fill="FFFFFF"/>
        </w:rPr>
      </w:pPr>
      <w:r w:rsidRPr="00A96447">
        <w:rPr>
          <w:color w:val="000000"/>
          <w:shd w:val="clear" w:color="auto" w:fill="FFFFFF"/>
        </w:rPr>
        <w:t xml:space="preserve">Khi những cơn gió lạnh của mùa đông tràn về, khi những cơn mưa phùn lất phất bay, ta nghe đâu đó thấy hương vị của Tết đang đến rất gần, lại một mùa xuân nữa đang về. </w:t>
      </w:r>
      <w:r>
        <w:rPr>
          <w:color w:val="000000"/>
          <w:shd w:val="clear" w:color="auto" w:fill="FFFFFF"/>
        </w:rPr>
        <w:t xml:space="preserve">Đó là dịp để chúng ta quay quần, sum họp bên gia đình, người thân, cùng nhau nhìn lại một năm cũ đã qua và chia sẻ những dự định cho năm mới. Với những Sinh viên học xa nhà, tết càng mang ý nghĩa đặc biệt hơn nữa bởi các em được về nhà đoàn tụ cùng những người thân yêu của mình sau khoảng thời gian miệt mài trên giảng đường. </w:t>
      </w:r>
    </w:p>
    <w:p w:rsidR="00D80913" w:rsidRDefault="00D80913" w:rsidP="00723AE2">
      <w:pPr>
        <w:spacing w:before="80" w:after="80"/>
        <w:ind w:firstLine="720"/>
        <w:jc w:val="both"/>
        <w:rPr>
          <w:color w:val="000000"/>
          <w:shd w:val="clear" w:color="auto" w:fill="FFFFFF"/>
        </w:rPr>
      </w:pPr>
      <w:r w:rsidRPr="00A96447">
        <w:rPr>
          <w:color w:val="000000"/>
          <w:shd w:val="clear" w:color="auto" w:fill="FFFFFF"/>
        </w:rPr>
        <w:t>Nhưng đâu đó, ngay bên cạnh chúng ta, vẫn còn nhiều lắm những</w:t>
      </w:r>
      <w:r>
        <w:rPr>
          <w:color w:val="000000"/>
          <w:shd w:val="clear" w:color="auto" w:fill="FFFFFF"/>
        </w:rPr>
        <w:t xml:space="preserve"> </w:t>
      </w:r>
      <w:r w:rsidRPr="00A96447">
        <w:rPr>
          <w:color w:val="000000"/>
          <w:shd w:val="clear" w:color="auto" w:fill="FFFFFF"/>
        </w:rPr>
        <w:t>sinh viên có hoàn cảnh khó khăn</w:t>
      </w:r>
      <w:r>
        <w:rPr>
          <w:color w:val="000000"/>
          <w:shd w:val="clear" w:color="auto" w:fill="FFFFFF"/>
        </w:rPr>
        <w:t>. Đối với các em tết là sự lo lắng, là gánh nặng đè lên đôi vai của người cha, người mẹ của mình đang ở quê nhà. Với tinh thần “Tương thân - Tương ái”, “Lá lành đùm lá rách” Nhằm hỗ</w:t>
      </w:r>
      <w:r w:rsidRPr="0015435C">
        <w:rPr>
          <w:color w:val="000000"/>
          <w:shd w:val="clear" w:color="auto" w:fill="FFFFFF"/>
        </w:rPr>
        <w:t xml:space="preserve"> </w:t>
      </w:r>
      <w:r>
        <w:rPr>
          <w:color w:val="000000"/>
          <w:shd w:val="clear" w:color="auto" w:fill="FFFFFF"/>
        </w:rPr>
        <w:t>cho S</w:t>
      </w:r>
      <w:r w:rsidRPr="0015435C">
        <w:rPr>
          <w:color w:val="000000"/>
          <w:shd w:val="clear" w:color="auto" w:fill="FFFFFF"/>
        </w:rPr>
        <w:t>inh viên có hoàn cản</w:t>
      </w:r>
      <w:r>
        <w:rPr>
          <w:color w:val="000000"/>
          <w:shd w:val="clear" w:color="auto" w:fill="FFFFFF"/>
        </w:rPr>
        <w:t>h khó khăn đang theo học tại</w:t>
      </w:r>
      <w:r w:rsidRPr="0015435C">
        <w:rPr>
          <w:color w:val="000000"/>
          <w:shd w:val="clear" w:color="auto" w:fill="FFFFFF"/>
        </w:rPr>
        <w:t xml:space="preserve"> trường</w:t>
      </w:r>
      <w:r>
        <w:rPr>
          <w:color w:val="000000"/>
          <w:shd w:val="clear" w:color="auto" w:fill="FFFFFF"/>
        </w:rPr>
        <w:t xml:space="preserve"> Cao đẳng Kỹ Thuật Lý Tự Trọng</w:t>
      </w:r>
      <w:r w:rsidRPr="0015435C">
        <w:rPr>
          <w:color w:val="000000"/>
          <w:shd w:val="clear" w:color="auto" w:fill="FFFFFF"/>
        </w:rPr>
        <w:t xml:space="preserve"> </w:t>
      </w:r>
      <w:r>
        <w:rPr>
          <w:color w:val="000000"/>
          <w:shd w:val="clear" w:color="auto" w:fill="FFFFFF"/>
        </w:rPr>
        <w:t xml:space="preserve">Tp. Hồ Chí Minh </w:t>
      </w:r>
      <w:r w:rsidRPr="0015435C">
        <w:rPr>
          <w:color w:val="000000"/>
          <w:shd w:val="clear" w:color="auto" w:fill="FFFFFF"/>
        </w:rPr>
        <w:t>có điều kiện về quê sum họp cùng gia đình trong dịp tết Nguyên đán Đinh Dậu năm 2017</w:t>
      </w:r>
      <w:r>
        <w:rPr>
          <w:color w:val="000000"/>
          <w:shd w:val="clear" w:color="auto" w:fill="FFFFFF"/>
        </w:rPr>
        <w:t>.</w:t>
      </w:r>
      <w:r w:rsidRPr="0015435C">
        <w:rPr>
          <w:color w:val="000000"/>
          <w:shd w:val="clear" w:color="auto" w:fill="FFFFFF"/>
        </w:rPr>
        <w:t xml:space="preserve"> </w:t>
      </w:r>
    </w:p>
    <w:p w:rsidR="00D80913" w:rsidRDefault="00D80913" w:rsidP="00723AE2">
      <w:pPr>
        <w:spacing w:before="80" w:after="80"/>
        <w:ind w:firstLine="720"/>
        <w:jc w:val="both"/>
        <w:rPr>
          <w:color w:val="000000"/>
          <w:shd w:val="clear" w:color="auto" w:fill="FFFFFF"/>
        </w:rPr>
      </w:pPr>
      <w:r w:rsidRPr="0015435C">
        <w:rPr>
          <w:color w:val="000000"/>
          <w:shd w:val="clear" w:color="auto" w:fill="FFFFFF"/>
        </w:rPr>
        <w:t>Qua t</w:t>
      </w:r>
      <w:r>
        <w:rPr>
          <w:color w:val="000000"/>
          <w:shd w:val="clear" w:color="auto" w:fill="FFFFFF"/>
        </w:rPr>
        <w:t>hống kê của Hội Sinh viên trường hiện nay có khoảng 20 Sinh viên tại tỉnh Quảng Ngãi có hoàn  cảnh khó khăn cần được tài trợ vé xe về quê đón tết năm 2017.</w:t>
      </w:r>
    </w:p>
    <w:p w:rsidR="00D80913" w:rsidRDefault="00D80913" w:rsidP="00723AE2">
      <w:pPr>
        <w:spacing w:before="80" w:after="80"/>
        <w:ind w:firstLine="720"/>
        <w:jc w:val="both"/>
        <w:rPr>
          <w:color w:val="000000"/>
        </w:rPr>
      </w:pPr>
      <w:r>
        <w:rPr>
          <w:color w:val="000000"/>
          <w:shd w:val="clear" w:color="auto" w:fill="FFFFFF"/>
        </w:rPr>
        <w:t>Được biết Quý Công ty là đơn vị thường xuyên tài trợ cho Sinh viên có hoàn cảnh khó khăn về quê đón tết cùng gia đình hằng năm. Những</w:t>
      </w:r>
      <w:r w:rsidRPr="00441E0B">
        <w:rPr>
          <w:color w:val="000000"/>
          <w:shd w:val="clear" w:color="auto" w:fill="FFFFFF"/>
        </w:rPr>
        <w:t xml:space="preserve"> đóng góp </w:t>
      </w:r>
      <w:r>
        <w:rPr>
          <w:color w:val="000000"/>
          <w:shd w:val="clear" w:color="auto" w:fill="FFFFFF"/>
        </w:rPr>
        <w:t xml:space="preserve">và hỗ trợ </w:t>
      </w:r>
      <w:r w:rsidRPr="00441E0B">
        <w:rPr>
          <w:color w:val="000000"/>
          <w:shd w:val="clear" w:color="auto" w:fill="FFFFFF"/>
        </w:rPr>
        <w:t>của Quý công ty là</w:t>
      </w:r>
      <w:r w:rsidRPr="00441E0B">
        <w:rPr>
          <w:color w:val="000000"/>
        </w:rPr>
        <w:t xml:space="preserve"> </w:t>
      </w:r>
      <w:r>
        <w:rPr>
          <w:color w:val="000000"/>
        </w:rPr>
        <w:t xml:space="preserve">nguồn </w:t>
      </w:r>
      <w:r w:rsidRPr="00441E0B">
        <w:rPr>
          <w:color w:val="000000"/>
        </w:rPr>
        <w:t xml:space="preserve">động lực quý báu </w:t>
      </w:r>
      <w:r>
        <w:rPr>
          <w:color w:val="000000"/>
        </w:rPr>
        <w:t>giúp</w:t>
      </w:r>
      <w:r w:rsidRPr="00441E0B">
        <w:rPr>
          <w:color w:val="000000"/>
        </w:rPr>
        <w:t xml:space="preserve"> </w:t>
      </w:r>
      <w:r>
        <w:rPr>
          <w:color w:val="000000"/>
        </w:rPr>
        <w:t xml:space="preserve">các em có thêm niềm tin vươn lên trong học tập và cuộc sống. Giúp những người cha người mẹ được gặp đứa con trong một khoảng thời gian dài xa cách. Để những người anh, người chị và đứa em được đoàn tụ cùng nhau. </w:t>
      </w:r>
    </w:p>
    <w:p w:rsidR="00D80913" w:rsidRDefault="00D80913" w:rsidP="00723AE2">
      <w:pPr>
        <w:spacing w:before="80" w:after="80"/>
        <w:ind w:firstLine="720"/>
        <w:jc w:val="both"/>
        <w:rPr>
          <w:color w:val="000000"/>
          <w:shd w:val="clear" w:color="auto" w:fill="FFFFFF"/>
        </w:rPr>
      </w:pPr>
      <w:r w:rsidRPr="00441E0B">
        <w:rPr>
          <w:color w:val="000000"/>
          <w:shd w:val="clear" w:color="auto" w:fill="FFFFFF"/>
        </w:rPr>
        <w:t xml:space="preserve">Hội </w:t>
      </w:r>
      <w:r>
        <w:rPr>
          <w:color w:val="000000"/>
          <w:shd w:val="clear" w:color="auto" w:fill="FFFFFF"/>
        </w:rPr>
        <w:t>S</w:t>
      </w:r>
      <w:r w:rsidRPr="00441E0B">
        <w:rPr>
          <w:color w:val="000000"/>
          <w:shd w:val="clear" w:color="auto" w:fill="FFFFFF"/>
        </w:rPr>
        <w:t xml:space="preserve">inh viên trường rất mong nhận được sự </w:t>
      </w:r>
      <w:r>
        <w:rPr>
          <w:color w:val="000000"/>
          <w:shd w:val="clear" w:color="auto" w:fill="FFFFFF"/>
        </w:rPr>
        <w:t>hỗ trợ, đồng hành của Quý Công ty</w:t>
      </w:r>
      <w:r w:rsidRPr="00441E0B">
        <w:rPr>
          <w:color w:val="000000"/>
          <w:shd w:val="clear" w:color="auto" w:fill="FFFFFF"/>
        </w:rPr>
        <w:t>.</w:t>
      </w:r>
    </w:p>
    <w:p w:rsidR="00D80913" w:rsidRDefault="00D80913" w:rsidP="00723AE2">
      <w:pPr>
        <w:spacing w:before="80" w:after="80"/>
        <w:ind w:firstLine="720"/>
        <w:rPr>
          <w:color w:val="000000"/>
        </w:rPr>
      </w:pPr>
      <w:r>
        <w:rPr>
          <w:color w:val="000000"/>
          <w:shd w:val="clear" w:color="auto" w:fill="FFFFFF"/>
        </w:rPr>
        <w:t>Trân trọng cảm ơn./.</w:t>
      </w:r>
    </w:p>
    <w:p w:rsidR="00D80913" w:rsidRPr="005F2A36" w:rsidRDefault="00D80913" w:rsidP="00732271">
      <w:pPr>
        <w:rPr>
          <w:b/>
          <w:bCs/>
          <w:color w:val="000000"/>
        </w:rPr>
      </w:pPr>
      <w:r w:rsidRPr="003F1F1E">
        <w:rPr>
          <w:b/>
          <w:bCs/>
          <w:color w:val="000000"/>
          <w:sz w:val="24"/>
          <w:szCs w:val="24"/>
        </w:rPr>
        <w:t>Mọi sự giúp đỡ xin gửi về:</w:t>
      </w:r>
      <w:r>
        <w:rPr>
          <w:b/>
          <w:bCs/>
          <w:color w:val="000000"/>
        </w:rPr>
        <w:tab/>
      </w:r>
      <w:r>
        <w:rPr>
          <w:b/>
          <w:bCs/>
          <w:color w:val="000000"/>
        </w:rPr>
        <w:tab/>
      </w:r>
      <w:r>
        <w:rPr>
          <w:b/>
          <w:bCs/>
          <w:color w:val="000000"/>
        </w:rPr>
        <w:tab/>
      </w:r>
      <w:r>
        <w:rPr>
          <w:b/>
          <w:bCs/>
          <w:color w:val="000000"/>
        </w:rPr>
        <w:tab/>
      </w:r>
      <w:r>
        <w:rPr>
          <w:b/>
          <w:bCs/>
          <w:color w:val="000000"/>
        </w:rPr>
        <w:tab/>
        <w:t xml:space="preserve">           TM. BTK HỘI SV TRƯỜNG</w:t>
      </w:r>
    </w:p>
    <w:p w:rsidR="00D80913" w:rsidRPr="004C2D6E" w:rsidRDefault="00D80913" w:rsidP="000E14BB">
      <w:pPr>
        <w:pStyle w:val="ListParagraph"/>
        <w:ind w:left="86"/>
        <w:rPr>
          <w:color w:val="000000"/>
          <w:sz w:val="24"/>
          <w:szCs w:val="24"/>
        </w:rPr>
      </w:pPr>
      <w:r w:rsidRPr="003F1F1E">
        <w:rPr>
          <w:color w:val="000000"/>
          <w:sz w:val="22"/>
          <w:szCs w:val="22"/>
        </w:rPr>
        <w:t>Tên tài khoản: Trường CĐKT Lý Tự Trọng Tp. HCM</w:t>
      </w:r>
      <w:r w:rsidRPr="003F1F1E">
        <w:rPr>
          <w:b/>
          <w:bCs/>
          <w:color w:val="000000"/>
          <w:sz w:val="22"/>
          <w:szCs w:val="22"/>
        </w:rPr>
        <w:t>.</w:t>
      </w:r>
      <w:r w:rsidRPr="004C2D6E">
        <w:rPr>
          <w:b/>
          <w:bCs/>
          <w:color w:val="000000"/>
        </w:rPr>
        <w:t xml:space="preserve">                          </w:t>
      </w:r>
      <w:r>
        <w:rPr>
          <w:b/>
          <w:bCs/>
          <w:color w:val="000000"/>
        </w:rPr>
        <w:t xml:space="preserve">             </w:t>
      </w:r>
      <w:r w:rsidRPr="004C2D6E">
        <w:rPr>
          <w:b/>
          <w:bCs/>
          <w:color w:val="000000"/>
        </w:rPr>
        <w:t>CHỦ TỊCH</w:t>
      </w:r>
    </w:p>
    <w:p w:rsidR="00D80913" w:rsidRPr="003F1F1E" w:rsidRDefault="00D80913" w:rsidP="000E14BB">
      <w:pPr>
        <w:pStyle w:val="ListParagraph"/>
        <w:ind w:left="86"/>
        <w:rPr>
          <w:color w:val="000000"/>
          <w:sz w:val="22"/>
          <w:szCs w:val="22"/>
        </w:rPr>
      </w:pPr>
      <w:r w:rsidRPr="003F1F1E">
        <w:rPr>
          <w:color w:val="000000"/>
          <w:sz w:val="22"/>
          <w:szCs w:val="22"/>
        </w:rPr>
        <w:t>Số tài khoản: 1603.201.043.543</w:t>
      </w:r>
      <w:r>
        <w:rPr>
          <w:color w:val="000000"/>
          <w:sz w:val="22"/>
          <w:szCs w:val="22"/>
        </w:rPr>
        <w:t xml:space="preserve"> </w:t>
      </w:r>
    </w:p>
    <w:p w:rsidR="00D80913" w:rsidRPr="003F1F1E" w:rsidRDefault="00D80913" w:rsidP="000E14BB">
      <w:pPr>
        <w:pStyle w:val="ListParagraph"/>
        <w:ind w:left="86"/>
        <w:rPr>
          <w:color w:val="000000"/>
          <w:sz w:val="22"/>
          <w:szCs w:val="22"/>
        </w:rPr>
      </w:pPr>
      <w:r w:rsidRPr="003F1F1E">
        <w:rPr>
          <w:color w:val="000000"/>
          <w:sz w:val="22"/>
          <w:szCs w:val="22"/>
        </w:rPr>
        <w:t>Tại: NH Nông nghiệp và Phát triển Việt Nam – CN Lý Thường kiệt.</w:t>
      </w:r>
    </w:p>
    <w:p w:rsidR="00D80913" w:rsidRPr="003F1F1E" w:rsidRDefault="00D80913" w:rsidP="000E14BB">
      <w:pPr>
        <w:pStyle w:val="ListParagraph"/>
        <w:ind w:left="86"/>
        <w:rPr>
          <w:color w:val="000000"/>
          <w:sz w:val="22"/>
          <w:szCs w:val="22"/>
        </w:rPr>
      </w:pPr>
      <w:r w:rsidRPr="003F1F1E">
        <w:rPr>
          <w:color w:val="000000"/>
          <w:sz w:val="22"/>
          <w:szCs w:val="22"/>
        </w:rPr>
        <w:t>Nội dung: Hỗ trợ vé xe cho sinh viên về quê năm 2017.</w:t>
      </w:r>
    </w:p>
    <w:p w:rsidR="00D80913" w:rsidRPr="003F1F1E" w:rsidRDefault="00D80913" w:rsidP="000E14BB">
      <w:pPr>
        <w:pStyle w:val="ListParagraph"/>
        <w:ind w:left="86" w:hanging="90"/>
        <w:rPr>
          <w:b/>
          <w:bCs/>
          <w:color w:val="000000"/>
          <w:sz w:val="24"/>
          <w:szCs w:val="24"/>
        </w:rPr>
      </w:pPr>
      <w:r w:rsidRPr="003F1F1E">
        <w:rPr>
          <w:b/>
          <w:bCs/>
          <w:color w:val="000000"/>
          <w:sz w:val="24"/>
          <w:szCs w:val="24"/>
        </w:rPr>
        <w:t xml:space="preserve">Thông tin liên hệ: </w:t>
      </w:r>
    </w:p>
    <w:p w:rsidR="00D80913" w:rsidRPr="003F1F1E" w:rsidRDefault="00D80913" w:rsidP="000E14BB">
      <w:pPr>
        <w:pStyle w:val="ListParagraph"/>
        <w:ind w:left="86"/>
        <w:rPr>
          <w:color w:val="000000"/>
          <w:sz w:val="22"/>
          <w:szCs w:val="22"/>
        </w:rPr>
      </w:pPr>
      <w:r w:rsidRPr="003F1F1E">
        <w:rPr>
          <w:color w:val="000000"/>
          <w:sz w:val="22"/>
          <w:szCs w:val="22"/>
        </w:rPr>
        <w:t>Anh: Lương Xuân Thịnh – Chủ tịch Hội sinh viên trường.</w:t>
      </w:r>
    </w:p>
    <w:p w:rsidR="00D80913" w:rsidRPr="003F1F1E" w:rsidRDefault="00D80913" w:rsidP="000E14BB">
      <w:pPr>
        <w:pStyle w:val="ListParagraph"/>
        <w:ind w:left="86"/>
        <w:rPr>
          <w:color w:val="000000"/>
          <w:sz w:val="22"/>
          <w:szCs w:val="22"/>
        </w:rPr>
      </w:pPr>
      <w:r w:rsidRPr="003F1F1E">
        <w:rPr>
          <w:color w:val="000000"/>
          <w:sz w:val="22"/>
          <w:szCs w:val="22"/>
        </w:rPr>
        <w:t xml:space="preserve">Điện thoại: (08)38.110.521 - 0981.820.082 </w:t>
      </w:r>
    </w:p>
    <w:p w:rsidR="00D80913" w:rsidRPr="00655D75" w:rsidRDefault="00D80913" w:rsidP="000E14BB">
      <w:pPr>
        <w:pStyle w:val="ListParagraph"/>
        <w:ind w:left="86"/>
      </w:pPr>
      <w:r w:rsidRPr="003F1F1E">
        <w:rPr>
          <w:color w:val="000000"/>
          <w:sz w:val="22"/>
          <w:szCs w:val="22"/>
        </w:rPr>
        <w:t xml:space="preserve">Email: </w:t>
      </w:r>
      <w:hyperlink r:id="rId6" w:history="1">
        <w:r w:rsidRPr="003F1F1E">
          <w:rPr>
            <w:rStyle w:val="Hyperlink"/>
            <w:sz w:val="22"/>
            <w:szCs w:val="22"/>
          </w:rPr>
          <w:t>hotrosinhvien@lttc.edu.vn</w:t>
        </w:r>
      </w:hyperlink>
      <w:r>
        <w:rPr>
          <w:color w:val="000000"/>
        </w:rPr>
        <w:t xml:space="preserve">                </w:t>
      </w:r>
      <w:bookmarkStart w:id="0" w:name="_GoBack"/>
      <w:bookmarkEnd w:id="0"/>
      <w:r>
        <w:rPr>
          <w:color w:val="000000"/>
        </w:rPr>
        <w:t xml:space="preserve">                                             </w:t>
      </w:r>
      <w:r w:rsidRPr="005F2A36">
        <w:rPr>
          <w:b/>
          <w:bCs/>
          <w:color w:val="000000"/>
        </w:rPr>
        <w:t>Lương Xuân Thịnh</w:t>
      </w:r>
    </w:p>
    <w:sectPr w:rsidR="00D80913" w:rsidRPr="00655D75" w:rsidSect="00E916C6">
      <w:pgSz w:w="11907" w:h="16840" w:code="9"/>
      <w:pgMar w:top="720" w:right="864" w:bottom="864" w:left="86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ED2C5F"/>
    <w:multiLevelType w:val="hybridMultilevel"/>
    <w:tmpl w:val="186404AC"/>
    <w:lvl w:ilvl="0" w:tplc="EA8A40E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57157"/>
    <w:rsid w:val="0001544D"/>
    <w:rsid w:val="00057586"/>
    <w:rsid w:val="000D783C"/>
    <w:rsid w:val="000E14BB"/>
    <w:rsid w:val="0015435C"/>
    <w:rsid w:val="001F0D84"/>
    <w:rsid w:val="0020303F"/>
    <w:rsid w:val="0025717A"/>
    <w:rsid w:val="00264074"/>
    <w:rsid w:val="0030335D"/>
    <w:rsid w:val="00324368"/>
    <w:rsid w:val="00337380"/>
    <w:rsid w:val="00384C16"/>
    <w:rsid w:val="00391EE0"/>
    <w:rsid w:val="003A254F"/>
    <w:rsid w:val="003D3878"/>
    <w:rsid w:val="003E5773"/>
    <w:rsid w:val="003F1F1E"/>
    <w:rsid w:val="00441E0B"/>
    <w:rsid w:val="004C2D6E"/>
    <w:rsid w:val="004C6B24"/>
    <w:rsid w:val="004D3294"/>
    <w:rsid w:val="00531C30"/>
    <w:rsid w:val="00533C3E"/>
    <w:rsid w:val="00596C09"/>
    <w:rsid w:val="005F2A36"/>
    <w:rsid w:val="00655D75"/>
    <w:rsid w:val="00672C32"/>
    <w:rsid w:val="006E5140"/>
    <w:rsid w:val="007112CE"/>
    <w:rsid w:val="00723AE2"/>
    <w:rsid w:val="00732271"/>
    <w:rsid w:val="00741A69"/>
    <w:rsid w:val="00750F5C"/>
    <w:rsid w:val="007E2884"/>
    <w:rsid w:val="007E7170"/>
    <w:rsid w:val="007F3928"/>
    <w:rsid w:val="0081309D"/>
    <w:rsid w:val="00814FDA"/>
    <w:rsid w:val="00862703"/>
    <w:rsid w:val="00904051"/>
    <w:rsid w:val="00904144"/>
    <w:rsid w:val="009239FB"/>
    <w:rsid w:val="00925B70"/>
    <w:rsid w:val="00926525"/>
    <w:rsid w:val="00941BA6"/>
    <w:rsid w:val="009B002F"/>
    <w:rsid w:val="009C7C50"/>
    <w:rsid w:val="009F509B"/>
    <w:rsid w:val="009F5A48"/>
    <w:rsid w:val="00A23A94"/>
    <w:rsid w:val="00A3223B"/>
    <w:rsid w:val="00A64054"/>
    <w:rsid w:val="00A72AE9"/>
    <w:rsid w:val="00A76D36"/>
    <w:rsid w:val="00A82A3E"/>
    <w:rsid w:val="00A96447"/>
    <w:rsid w:val="00AE39C3"/>
    <w:rsid w:val="00AF5A46"/>
    <w:rsid w:val="00B25B91"/>
    <w:rsid w:val="00B37BFF"/>
    <w:rsid w:val="00BB18EF"/>
    <w:rsid w:val="00BB5AE6"/>
    <w:rsid w:val="00BE2FC4"/>
    <w:rsid w:val="00BF0140"/>
    <w:rsid w:val="00C46DEB"/>
    <w:rsid w:val="00D1306F"/>
    <w:rsid w:val="00D36C58"/>
    <w:rsid w:val="00D438C1"/>
    <w:rsid w:val="00D73BF2"/>
    <w:rsid w:val="00D80913"/>
    <w:rsid w:val="00D86204"/>
    <w:rsid w:val="00DC67D2"/>
    <w:rsid w:val="00E413A1"/>
    <w:rsid w:val="00E57157"/>
    <w:rsid w:val="00E916C6"/>
    <w:rsid w:val="00EA242D"/>
    <w:rsid w:val="00ED3AB0"/>
    <w:rsid w:val="00F52648"/>
    <w:rsid w:val="00F52F06"/>
    <w:rsid w:val="00F87F75"/>
    <w:rsid w:val="00F97782"/>
    <w:rsid w:val="00F97946"/>
    <w:rsid w:val="00FB5C7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3BF2"/>
    <w:rPr>
      <w:rFonts w:ascii="Times New Roman" w:eastAsia="Times New Roman" w:hAnsi="Times New Roman"/>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655D75"/>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655D75"/>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55D75"/>
    <w:rPr>
      <w:rFonts w:ascii="Tahoma" w:hAnsi="Tahoma" w:cs="Tahoma"/>
      <w:sz w:val="16"/>
      <w:szCs w:val="16"/>
    </w:rPr>
  </w:style>
  <w:style w:type="paragraph" w:styleId="ListParagraph">
    <w:name w:val="List Paragraph"/>
    <w:basedOn w:val="Normal"/>
    <w:uiPriority w:val="99"/>
    <w:qFormat/>
    <w:rsid w:val="009F5A48"/>
    <w:pPr>
      <w:ind w:left="720"/>
    </w:pPr>
  </w:style>
  <w:style w:type="character" w:customStyle="1" w:styleId="apple-converted-space">
    <w:name w:val="apple-converted-space"/>
    <w:basedOn w:val="DefaultParagraphFont"/>
    <w:uiPriority w:val="99"/>
    <w:rsid w:val="0025717A"/>
  </w:style>
  <w:style w:type="character" w:styleId="Hyperlink">
    <w:name w:val="Hyperlink"/>
    <w:basedOn w:val="DefaultParagraphFont"/>
    <w:uiPriority w:val="99"/>
    <w:rsid w:val="005F2A36"/>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otrosinhvien@lttc.edu.vn"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1</Pages>
  <Words>423</Words>
  <Characters>2415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lHỘI SINH VIÊN VIỆT NAM TP</dc:title>
  <dc:subject/>
  <dc:creator>Administrator</dc:creator>
  <cp:keywords/>
  <dc:description/>
  <cp:lastModifiedBy>P.DaoTao</cp:lastModifiedBy>
  <cp:revision>7</cp:revision>
  <cp:lastPrinted>2016-12-06T23:43:00Z</cp:lastPrinted>
  <dcterms:created xsi:type="dcterms:W3CDTF">2016-12-06T23:28:00Z</dcterms:created>
  <dcterms:modified xsi:type="dcterms:W3CDTF">2016-12-06T23:49:00Z</dcterms:modified>
</cp:coreProperties>
</file>